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9D79F" w14:textId="1EE3F3EB" w:rsidR="00CE6104" w:rsidRDefault="003A2F36" w:rsidP="003A2F36">
      <w:r>
        <w:rPr>
          <w:noProof/>
        </w:rPr>
        <w:drawing>
          <wp:anchor distT="0" distB="0" distL="114300" distR="114300" simplePos="0" relativeHeight="251658240" behindDoc="0" locked="0" layoutInCell="1" allowOverlap="1" wp14:anchorId="4E06EE5A" wp14:editId="24F05CFB">
            <wp:simplePos x="0" y="0"/>
            <wp:positionH relativeFrom="column">
              <wp:posOffset>0</wp:posOffset>
            </wp:positionH>
            <wp:positionV relativeFrom="paragraph">
              <wp:posOffset>175326</wp:posOffset>
            </wp:positionV>
            <wp:extent cx="5943600" cy="8105775"/>
            <wp:effectExtent l="0" t="0" r="0" b="9525"/>
            <wp:wrapSquare wrapText="bothSides"/>
            <wp:docPr id="3368728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2F073" w14:textId="41E8023F" w:rsidR="003A2F36" w:rsidRDefault="0014410C" w:rsidP="003A2F36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40DB1D1" wp14:editId="2A724B63">
            <wp:simplePos x="0" y="0"/>
            <wp:positionH relativeFrom="column">
              <wp:posOffset>177800</wp:posOffset>
            </wp:positionH>
            <wp:positionV relativeFrom="paragraph">
              <wp:posOffset>328938</wp:posOffset>
            </wp:positionV>
            <wp:extent cx="4119467" cy="2207172"/>
            <wp:effectExtent l="38100" t="38100" r="281305" b="193675"/>
            <wp:wrapNone/>
            <wp:docPr id="9563352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467" cy="220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sx="105000" sy="105000" algn="tl" rotWithShape="0">
                        <a:prstClr val="black">
                          <a:alpha val="35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1293A" w14:textId="3685B11A" w:rsidR="003A2F36" w:rsidRPr="003A2F36" w:rsidRDefault="003A2F36" w:rsidP="003A2F36"/>
    <w:p w14:paraId="0382785D" w14:textId="4E9A739D" w:rsidR="003A2F36" w:rsidRDefault="003A2F36" w:rsidP="003A2F36"/>
    <w:p w14:paraId="11B42463" w14:textId="2232991A" w:rsidR="0014410C" w:rsidRPr="0014410C" w:rsidRDefault="0014410C" w:rsidP="0014410C"/>
    <w:p w14:paraId="41291392" w14:textId="7C451F89" w:rsidR="0014410C" w:rsidRPr="003A2F36" w:rsidRDefault="0014410C" w:rsidP="003A2F36">
      <w:r w:rsidRPr="003A2F36">
        <w:drawing>
          <wp:anchor distT="0" distB="0" distL="114300" distR="114300" simplePos="0" relativeHeight="251659264" behindDoc="0" locked="0" layoutInCell="1" allowOverlap="1" wp14:anchorId="56760BD7" wp14:editId="5610050A">
            <wp:simplePos x="0" y="0"/>
            <wp:positionH relativeFrom="column">
              <wp:posOffset>3568890</wp:posOffset>
            </wp:positionH>
            <wp:positionV relativeFrom="paragraph">
              <wp:posOffset>1594428</wp:posOffset>
            </wp:positionV>
            <wp:extent cx="2663825" cy="1776095"/>
            <wp:effectExtent l="38100" t="38100" r="193675" b="167005"/>
            <wp:wrapThrough wrapText="bothSides">
              <wp:wrapPolygon edited="0">
                <wp:start x="-154" y="-463"/>
                <wp:lineTo x="-309" y="-232"/>
                <wp:lineTo x="-309" y="23399"/>
                <wp:lineTo x="23016" y="23399"/>
                <wp:lineTo x="23016" y="-463"/>
                <wp:lineTo x="-154" y="-463"/>
              </wp:wrapPolygon>
            </wp:wrapThrough>
            <wp:docPr id="1897217359" name="Picture 5" descr="A close-up of a business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217359" name="Picture 5" descr="A close-up of a business c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dist="38100" dir="2700000" sx="104000" sy="104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410C">
        <w:drawing>
          <wp:anchor distT="0" distB="0" distL="114300" distR="114300" simplePos="0" relativeHeight="251662336" behindDoc="0" locked="0" layoutInCell="1" allowOverlap="1" wp14:anchorId="7693731D" wp14:editId="2BC361EF">
            <wp:simplePos x="0" y="0"/>
            <wp:positionH relativeFrom="column">
              <wp:posOffset>3511937</wp:posOffset>
            </wp:positionH>
            <wp:positionV relativeFrom="paragraph">
              <wp:posOffset>4074217</wp:posOffset>
            </wp:positionV>
            <wp:extent cx="2726310" cy="2455718"/>
            <wp:effectExtent l="38100" t="38100" r="226695" b="230505"/>
            <wp:wrapNone/>
            <wp:docPr id="1607062320" name="Picture 8" descr="A screenshot of a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62320" name="Picture 8" descr="A screenshot of a emai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10" cy="245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dist="38100" dir="2700000" sx="105000" sy="105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5016AF8" wp14:editId="02D7CC40">
            <wp:simplePos x="0" y="0"/>
            <wp:positionH relativeFrom="column">
              <wp:posOffset>-401188</wp:posOffset>
            </wp:positionH>
            <wp:positionV relativeFrom="paragraph">
              <wp:posOffset>1821139</wp:posOffset>
            </wp:positionV>
            <wp:extent cx="3226907" cy="4840013"/>
            <wp:effectExtent l="38100" t="38100" r="259715" b="341630"/>
            <wp:wrapNone/>
            <wp:docPr id="18123594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907" cy="484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dist="38100" dir="2700000" sx="105000" sy="105000" algn="tl" rotWithShape="0">
                        <a:prstClr val="black">
                          <a:alpha val="35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410C" w:rsidRPr="003A2F36" w:rsidSect="003A2F36">
      <w:headerReference w:type="default" r:id="rId15"/>
      <w:footerReference w:type="default" r:id="rId16"/>
      <w:pgSz w:w="12240" w:h="15840"/>
      <w:pgMar w:top="1440" w:right="1440" w:bottom="450" w:left="1440" w:header="4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957E7" w14:textId="77777777" w:rsidR="003A2F36" w:rsidRDefault="003A2F36" w:rsidP="00650259">
      <w:pPr>
        <w:spacing w:after="0" w:line="240" w:lineRule="auto"/>
      </w:pPr>
      <w:r>
        <w:separator/>
      </w:r>
    </w:p>
  </w:endnote>
  <w:endnote w:type="continuationSeparator" w:id="0">
    <w:p w14:paraId="2AAFA316" w14:textId="77777777" w:rsidR="003A2F36" w:rsidRDefault="003A2F3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B06721-5556-4D45-9F7F-BD024DE35233}"/>
    <w:embedBold r:id="rId2" w:fontKey="{434F9710-68C2-4B73-943C-0AA45C597E7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14740F5-4FFA-4ADB-9DF5-9C2F79D663E9}"/>
    <w:embedBold r:id="rId4" w:fontKey="{54502059-DF59-4CD9-AAF5-488382FE3B39}"/>
    <w:embedItalic r:id="rId5" w:fontKey="{EB0CD215-C818-4E94-A61B-52EF3194BC3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4D73CF0-334A-4561-94B3-0B61A5601F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3D31E974" w14:textId="77777777" w:rsidTr="00C4167A">
      <w:tc>
        <w:tcPr>
          <w:tcW w:w="4675" w:type="dxa"/>
          <w:vAlign w:val="center"/>
        </w:tcPr>
        <w:p w14:paraId="3B012B1C" w14:textId="77C2B0AA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36DFA7B7" w14:textId="03006A30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3ED5D60A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D8A129" w14:textId="77777777" w:rsidR="003A2F36" w:rsidRDefault="003A2F36" w:rsidP="00650259">
      <w:pPr>
        <w:spacing w:after="0" w:line="240" w:lineRule="auto"/>
      </w:pPr>
      <w:r>
        <w:separator/>
      </w:r>
    </w:p>
  </w:footnote>
  <w:footnote w:type="continuationSeparator" w:id="0">
    <w:p w14:paraId="34EA13B2" w14:textId="77777777" w:rsidR="003A2F36" w:rsidRDefault="003A2F3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00B0F0"/>
      <w:tblLook w:val="04A0" w:firstRow="1" w:lastRow="0" w:firstColumn="1" w:lastColumn="0" w:noHBand="0" w:noVBand="1"/>
    </w:tblPr>
    <w:tblGrid>
      <w:gridCol w:w="270"/>
      <w:gridCol w:w="8000"/>
    </w:tblGrid>
    <w:tr w:rsidR="00731F26" w:rsidRPr="00731F26" w14:paraId="5F0AD273" w14:textId="77777777" w:rsidTr="00046A7D">
      <w:trPr>
        <w:trHeight w:val="990"/>
      </w:trPr>
      <w:tc>
        <w:tcPr>
          <w:tcW w:w="270" w:type="dxa"/>
          <w:shd w:val="clear" w:color="auto" w:fill="0E2C5E"/>
          <w:vAlign w:val="center"/>
        </w:tcPr>
        <w:p w14:paraId="1D457CEA" w14:textId="7A2B8F24" w:rsidR="00F40975" w:rsidRPr="00731F26" w:rsidRDefault="00F40975" w:rsidP="003A2F36">
          <w:pPr>
            <w:tabs>
              <w:tab w:val="center" w:pos="4680"/>
              <w:tab w:val="right" w:pos="9360"/>
            </w:tabs>
            <w:spacing w:after="0"/>
            <w:ind w:right="32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8000" w:type="dxa"/>
          <w:shd w:val="clear" w:color="auto" w:fill="0E2C5E"/>
          <w:vAlign w:val="center"/>
        </w:tcPr>
        <w:p w14:paraId="0DD5D2F6" w14:textId="56EB41C8" w:rsidR="00F40975" w:rsidRPr="00731F26" w:rsidRDefault="003A2F36" w:rsidP="003A2F36">
          <w:pPr>
            <w:spacing w:after="0"/>
            <w:ind w:left="-15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color w:val="FFFFFF"/>
              <w:sz w:val="44"/>
            </w:rPr>
            <w:t>Proposed LCL Logo Update (2026)</w:t>
          </w:r>
        </w:p>
      </w:tc>
    </w:tr>
  </w:tbl>
  <w:p w14:paraId="3D3870A0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46045819">
    <w:abstractNumId w:val="11"/>
  </w:num>
  <w:num w:numId="2" w16cid:durableId="1711103573">
    <w:abstractNumId w:val="7"/>
  </w:num>
  <w:num w:numId="3" w16cid:durableId="1931424120">
    <w:abstractNumId w:val="15"/>
  </w:num>
  <w:num w:numId="4" w16cid:durableId="710500665">
    <w:abstractNumId w:val="12"/>
  </w:num>
  <w:num w:numId="5" w16cid:durableId="1150826430">
    <w:abstractNumId w:val="13"/>
  </w:num>
  <w:num w:numId="6" w16cid:durableId="398286127">
    <w:abstractNumId w:val="19"/>
  </w:num>
  <w:num w:numId="7" w16cid:durableId="138881525">
    <w:abstractNumId w:val="6"/>
  </w:num>
  <w:num w:numId="8" w16cid:durableId="341249423">
    <w:abstractNumId w:val="10"/>
  </w:num>
  <w:num w:numId="9" w16cid:durableId="1217007749">
    <w:abstractNumId w:val="17"/>
  </w:num>
  <w:num w:numId="10" w16cid:durableId="109007750">
    <w:abstractNumId w:val="1"/>
  </w:num>
  <w:num w:numId="11" w16cid:durableId="439422800">
    <w:abstractNumId w:val="5"/>
  </w:num>
  <w:num w:numId="12" w16cid:durableId="775948862">
    <w:abstractNumId w:val="0"/>
  </w:num>
  <w:num w:numId="13" w16cid:durableId="1071582851">
    <w:abstractNumId w:val="2"/>
  </w:num>
  <w:num w:numId="14" w16cid:durableId="1646009301">
    <w:abstractNumId w:val="9"/>
  </w:num>
  <w:num w:numId="15" w16cid:durableId="1648171553">
    <w:abstractNumId w:val="8"/>
  </w:num>
  <w:num w:numId="16" w16cid:durableId="2030259151">
    <w:abstractNumId w:val="16"/>
  </w:num>
  <w:num w:numId="17" w16cid:durableId="898639331">
    <w:abstractNumId w:val="3"/>
  </w:num>
  <w:num w:numId="18" w16cid:durableId="204874536">
    <w:abstractNumId w:val="21"/>
  </w:num>
  <w:num w:numId="19" w16cid:durableId="1628316313">
    <w:abstractNumId w:val="18"/>
  </w:num>
  <w:num w:numId="20" w16cid:durableId="435833897">
    <w:abstractNumId w:val="14"/>
  </w:num>
  <w:num w:numId="21" w16cid:durableId="1972780450">
    <w:abstractNumId w:val="20"/>
  </w:num>
  <w:num w:numId="22" w16cid:durableId="52902594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F36"/>
    <w:rsid w:val="00046A7D"/>
    <w:rsid w:val="00052382"/>
    <w:rsid w:val="0006568A"/>
    <w:rsid w:val="00076F0F"/>
    <w:rsid w:val="00084253"/>
    <w:rsid w:val="000D1F49"/>
    <w:rsid w:val="0014410C"/>
    <w:rsid w:val="001727CA"/>
    <w:rsid w:val="001C4A3D"/>
    <w:rsid w:val="002462F3"/>
    <w:rsid w:val="002C56E6"/>
    <w:rsid w:val="003422A8"/>
    <w:rsid w:val="00346DE2"/>
    <w:rsid w:val="00361E11"/>
    <w:rsid w:val="00374072"/>
    <w:rsid w:val="003A2F36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B25CE8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B23CF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3CBA7B"/>
  <w15:chartTrackingRefBased/>
  <w15:docId w15:val="{04436F75-4F29-4B15-8525-8DF283D91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ndersen\AppData\Roaming\Microsoft\Templates\Volunte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Chase Andersen</dc:creator>
  <cp:keywords/>
  <dc:description/>
  <cp:lastModifiedBy>Chase Andersen</cp:lastModifiedBy>
  <cp:revision>2</cp:revision>
  <cp:lastPrinted>2025-11-19T19:27:00Z</cp:lastPrinted>
  <dcterms:created xsi:type="dcterms:W3CDTF">2025-11-19T19:33:00Z</dcterms:created>
  <dcterms:modified xsi:type="dcterms:W3CDTF">2025-11-19T19:33:00Z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